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4F4" w:rsidRDefault="006624F4" w:rsidP="00842C32">
      <w:pPr>
        <w:rPr>
          <w:rFonts w:cs="Times New Roman"/>
        </w:rPr>
      </w:pPr>
    </w:p>
    <w:p w:rsidR="006624F4" w:rsidRDefault="006624F4" w:rsidP="007931B3">
      <w:pPr>
        <w:rPr>
          <w:rFonts w:ascii="Helvetica Neue" w:hAnsi="Helvetica Neue" w:cs="Helvetica Neue"/>
        </w:rPr>
      </w:pPr>
      <w:r>
        <w:rPr>
          <w:rFonts w:ascii="Helvetica Neue" w:hAnsi="Helvetica Neue" w:cs="Helvetica Neue"/>
        </w:rPr>
        <w:t xml:space="preserve">Od 1.9.2017 – 31.8.2019 je naše instituce realizátorem projektu „Šablony MŠ Bubeníčkova“ s registračním číslem </w:t>
      </w:r>
      <w:r w:rsidRPr="00842C32">
        <w:rPr>
          <w:rFonts w:ascii="Helvetica Neue" w:hAnsi="Helvetica Neue" w:cs="Helvetica Neue"/>
        </w:rPr>
        <w:t>CZ.02.3.68/0.0/0.0/16_023/0006265</w:t>
      </w:r>
      <w:r>
        <w:rPr>
          <w:rFonts w:ascii="Helvetica Neue" w:hAnsi="Helvetica Neue" w:cs="Helvetica Neue"/>
        </w:rPr>
        <w:t>, který je spolufinancován Evropskou unií. Projekt je zaměřen na personální podporu a osobnostně profesní rozvoj pedagogů. Celková výše podpory činí 452.364</w:t>
      </w:r>
      <w:bookmarkStart w:id="0" w:name="_GoBack"/>
      <w:bookmarkEnd w:id="0"/>
      <w:r>
        <w:rPr>
          <w:rFonts w:ascii="Helvetica Neue" w:hAnsi="Helvetica Neue" w:cs="Helvetica Neue"/>
        </w:rPr>
        <w:t>,- Kč.</w:t>
      </w:r>
    </w:p>
    <w:p w:rsidR="006624F4" w:rsidRDefault="006624F4" w:rsidP="007931B3">
      <w:pPr>
        <w:pStyle w:val="Header"/>
        <w:rPr>
          <w:rFonts w:cs="Times New Roman"/>
        </w:rPr>
      </w:pPr>
      <w:r>
        <w:rPr>
          <w:rFonts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3.25pt;height:91.5pt">
            <v:imagedata r:id="rId4" o:title=""/>
          </v:shape>
        </w:pict>
      </w:r>
    </w:p>
    <w:sectPr w:rsidR="006624F4" w:rsidSect="003108B8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 Neue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characterSpacingControl w:val="doNotCompress"/>
  <w:doNotValidateAgainstSchema/>
  <w:doNotDemarcateInvalidXml/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343D"/>
    <w:rsid w:val="001867D5"/>
    <w:rsid w:val="003108B8"/>
    <w:rsid w:val="004D6396"/>
    <w:rsid w:val="006624F4"/>
    <w:rsid w:val="007931B3"/>
    <w:rsid w:val="00842C32"/>
    <w:rsid w:val="008D4941"/>
    <w:rsid w:val="00B6343D"/>
    <w:rsid w:val="00DA2E26"/>
    <w:rsid w:val="00E70CB1"/>
    <w:rsid w:val="00EA323F"/>
    <w:rsid w:val="00FC69E3"/>
    <w:rsid w:val="00FE3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??" w:hAnsi="Cambria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4941"/>
    <w:rPr>
      <w:rFonts w:cs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6343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343D"/>
  </w:style>
  <w:style w:type="character" w:styleId="Hyperlink">
    <w:name w:val="Hyperlink"/>
    <w:basedOn w:val="DefaultParagraphFont"/>
    <w:uiPriority w:val="99"/>
    <w:rsid w:val="00B6343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4D6396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</TotalTime>
  <Pages>1</Pages>
  <Words>44</Words>
  <Characters>266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Schovánková</dc:creator>
  <cp:keywords/>
  <dc:description/>
  <cp:lastModifiedBy>Veronika Schovánková</cp:lastModifiedBy>
  <cp:revision>8</cp:revision>
  <dcterms:created xsi:type="dcterms:W3CDTF">2016-09-13T18:16:00Z</dcterms:created>
  <dcterms:modified xsi:type="dcterms:W3CDTF">2017-06-20T06:09:00Z</dcterms:modified>
</cp:coreProperties>
</file>